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788" w:rsidRDefault="00D867EB">
      <w:bookmarkStart w:id="0" w:name="_GoBack"/>
      <w:bookmarkEnd w:id="0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560023" wp14:editId="52F4141E">
                <wp:simplePos x="0" y="0"/>
                <wp:positionH relativeFrom="margin">
                  <wp:posOffset>-142875</wp:posOffset>
                </wp:positionH>
                <wp:positionV relativeFrom="paragraph">
                  <wp:posOffset>0</wp:posOffset>
                </wp:positionV>
                <wp:extent cx="6076950" cy="8848725"/>
                <wp:effectExtent l="0" t="0" r="0" b="9525"/>
                <wp:wrapNone/>
                <wp:docPr id="1" name="Group 2" descr="Open Da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0" cy="8848725"/>
                          <a:chOff x="1050171" y="1028801"/>
                          <a:chExt cx="100498" cy="14405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6" t="2332" r="4121" b="3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171" y="1028801"/>
                            <a:ext cx="100498" cy="14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39" y="1041152"/>
                            <a:ext cx="76046" cy="121060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867EB" w:rsidRDefault="00D867EB" w:rsidP="00D867EB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 </w:t>
                              </w:r>
                            </w:p>
                            <w:p w:rsidR="00D867EB" w:rsidRDefault="00D867EB" w:rsidP="00D867EB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 </w:t>
                              </w:r>
                            </w:p>
                            <w:p w:rsidR="00D867EB" w:rsidRDefault="00D867EB" w:rsidP="00D867EB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 </w:t>
                              </w:r>
                            </w:p>
                            <w:p w:rsidR="00D867EB" w:rsidRDefault="00D867EB" w:rsidP="00D867EB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 </w:t>
                              </w:r>
                            </w:p>
                            <w:p w:rsidR="00D867EB" w:rsidRDefault="00D867EB" w:rsidP="00D867EB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 </w:t>
                              </w:r>
                            </w:p>
                            <w:p w:rsidR="00D867EB" w:rsidRDefault="00D867EB" w:rsidP="00D867EB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 </w:t>
                              </w:r>
                            </w:p>
                            <w:p w:rsidR="00D867EB" w:rsidRDefault="00D867EB" w:rsidP="00D867EB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 </w:t>
                              </w:r>
                            </w:p>
                            <w:p w:rsidR="00D867EB" w:rsidRPr="00D867EB" w:rsidRDefault="00D867EB" w:rsidP="00D867EB">
                              <w:pPr>
                                <w:widowControl w:val="0"/>
                                <w:jc w:val="center"/>
                                <w:rPr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 </w:t>
                              </w:r>
                              <w:r w:rsidRPr="00D867EB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  <w:t xml:space="preserve">Would like to invite prospective </w:t>
                              </w:r>
                            </w:p>
                            <w:p w:rsidR="00D867EB" w:rsidRPr="00D867EB" w:rsidRDefault="00D867EB" w:rsidP="00D867EB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color w:val="5B9BD5"/>
                                  <w:sz w:val="40"/>
                                  <w:szCs w:val="40"/>
                                  <w14:shadow w14:blurRad="12700" w14:dist="38100" w14:dir="2700000" w14:sx="100000" w14:sy="100000" w14:kx="0" w14:ky="0" w14:algn="tl">
                                    <w14:srgbClr w14:val="9DC3E6"/>
                                  </w14:shadow>
                                  <w14:textOutline w14:w="952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ligatures w14:val="none"/>
                                </w:rPr>
                              </w:pPr>
                              <w:r w:rsidRPr="00D867EB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  <w:t xml:space="preserve">pupils and their parents to </w:t>
                              </w:r>
                              <w:proofErr w:type="gramStart"/>
                              <w:r w:rsidRPr="00D867EB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  <w:t>our</w:t>
                              </w:r>
                              <w:proofErr w:type="gramEnd"/>
                            </w:p>
                            <w:p w:rsidR="00D867EB" w:rsidRDefault="00D867EB" w:rsidP="00D867EB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14:ligatures w14:val="none"/>
                                </w:rPr>
                                <w:t> </w:t>
                              </w:r>
                            </w:p>
                            <w:p w:rsidR="00D867EB" w:rsidRDefault="00D867EB" w:rsidP="00D867EB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14:ligatures w14:val="none"/>
                                </w:rPr>
                                <w:t> </w:t>
                              </w:r>
                            </w:p>
                            <w:p w:rsidR="00D867EB" w:rsidRPr="00D867EB" w:rsidRDefault="00D867EB" w:rsidP="00D867EB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ligatures w14:val="none"/>
                                </w:rPr>
                                <w:t> </w:t>
                              </w:r>
                            </w:p>
                            <w:p w:rsidR="00D867EB" w:rsidRPr="00D867EB" w:rsidRDefault="00D867EB" w:rsidP="00D867EB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 w:rsidRPr="00D867EB">
                                <w:rPr>
                                  <w:rFonts w:ascii="SassoonPrimaryInfant" w:hAnsi="SassoonPrimaryInfant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14:ligatures w14:val="none"/>
                                </w:rPr>
                                <w:t>Wednesday 11th December 2019</w:t>
                              </w:r>
                            </w:p>
                            <w:p w:rsidR="00D867EB" w:rsidRPr="00D867EB" w:rsidRDefault="00D867EB" w:rsidP="00D867EB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 w:rsidRPr="00D867EB">
                                <w:rPr>
                                  <w:rFonts w:ascii="SassoonPrimaryInfant" w:hAnsi="SassoonPrimaryInfant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14:ligatures w14:val="none"/>
                                </w:rPr>
                                <w:t>From 1:30 – 2:30pm</w:t>
                              </w:r>
                            </w:p>
                            <w:p w:rsidR="00D867EB" w:rsidRPr="00D867EB" w:rsidRDefault="00D867EB" w:rsidP="00D867EB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 w:rsidRPr="00D867EB">
                                <w:rPr>
                                  <w:rFonts w:ascii="SassoonPrimaryInfant" w:hAnsi="SassoonPrimaryInfant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14:ligatures w14:val="none"/>
                                </w:rPr>
                                <w:t xml:space="preserve">12 </w:t>
                              </w:r>
                              <w:proofErr w:type="spellStart"/>
                              <w:r w:rsidRPr="00D867EB">
                                <w:rPr>
                                  <w:rFonts w:ascii="SassoonPrimaryInfant" w:hAnsi="SassoonPrimaryInfant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14:ligatures w14:val="none"/>
                                </w:rPr>
                                <w:t>Ballymacbredan</w:t>
                              </w:r>
                              <w:proofErr w:type="spellEnd"/>
                              <w:r w:rsidRPr="00D867EB">
                                <w:rPr>
                                  <w:rFonts w:ascii="SassoonPrimaryInfant" w:hAnsi="SassoonPrimaryInfant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14:ligatures w14:val="none"/>
                                </w:rPr>
                                <w:t xml:space="preserve"> Road</w:t>
                              </w:r>
                            </w:p>
                            <w:p w:rsidR="00D867EB" w:rsidRDefault="00D867EB" w:rsidP="00D867EB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proofErr w:type="spellStart"/>
                              <w:r w:rsidRPr="00D867EB">
                                <w:rPr>
                                  <w:rFonts w:ascii="SassoonPrimaryInfant" w:hAnsi="SassoonPrimaryInfant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14:ligatures w14:val="none"/>
                                </w:rPr>
                                <w:t>Magheralin</w:t>
                              </w:r>
                              <w:proofErr w:type="spellEnd"/>
                            </w:p>
                            <w:p w:rsidR="00D867EB" w:rsidRPr="00D867EB" w:rsidRDefault="00D867EB" w:rsidP="00D867EB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 w:rsidRPr="00D867EB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  <w:t>Come and experience</w:t>
                              </w:r>
                            </w:p>
                            <w:p w:rsidR="00D867EB" w:rsidRPr="00D867EB" w:rsidRDefault="00D867EB" w:rsidP="00D867EB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 w:rsidRPr="00D867EB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  <w:t>the special atmosphere and child-centred ethos in this great school!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" name="WordArt 5" descr="Open Day&#10;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068631" y="1090236"/>
                            <a:ext cx="65737" cy="736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867EB" w:rsidRDefault="00D867EB" w:rsidP="00D867E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FF0000"/>
                                  <w:spacing w:val="144"/>
                                  <w:sz w:val="72"/>
                                  <w:szCs w:val="72"/>
                                  <w14:textOutline w14:w="9017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Open Day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4" t="19934" r="14748" b="34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01" y="1042333"/>
                            <a:ext cx="69367" cy="2378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60023" id="Group 2" o:spid="_x0000_s1026" alt="Open Day" style="position:absolute;margin-left:-11.25pt;margin-top:0;width:478.5pt;height:696.75pt;z-index:251659264;mso-position-horizontal-relative:margin" coordorigin="10501,10288" coordsize="1004,144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+P/s0MEJAEAIA8FUID6u/1pPyxAmsJD3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501;top:10288;width:100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" fillcolor="#5b9bd5" strokecolor="black [0]" strokeweight="2pt">
                  <v:imagedata r:id="rId6" o:title="" croptop="1528f" cropbottom="2362f" cropleft="1662f" cropright="2701f"/>
                  <v:shadow color="black [0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0625;top:10411;width:760;height:1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" fillcolor="#ffc" stroked="f" strokecolor="black [0]" strokeweight="2pt">
                  <v:shadow color="black [0]"/>
                  <v:textbox inset="2.88pt,2.88pt,2.88pt,2.88pt">
                    <w:txbxContent>
                      <w:p w:rsidR="00D867EB" w:rsidRDefault="00D867EB" w:rsidP="00D867EB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 </w:t>
                        </w:r>
                      </w:p>
                      <w:p w:rsidR="00D867EB" w:rsidRDefault="00D867EB" w:rsidP="00D867EB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 </w:t>
                        </w:r>
                      </w:p>
                      <w:p w:rsidR="00D867EB" w:rsidRDefault="00D867EB" w:rsidP="00D867EB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 </w:t>
                        </w:r>
                      </w:p>
                      <w:p w:rsidR="00D867EB" w:rsidRDefault="00D867EB" w:rsidP="00D867EB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 </w:t>
                        </w:r>
                      </w:p>
                      <w:p w:rsidR="00D867EB" w:rsidRDefault="00D867EB" w:rsidP="00D867EB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 </w:t>
                        </w:r>
                      </w:p>
                      <w:p w:rsidR="00D867EB" w:rsidRDefault="00D867EB" w:rsidP="00D867EB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 </w:t>
                        </w:r>
                      </w:p>
                      <w:p w:rsidR="00D867EB" w:rsidRDefault="00D867EB" w:rsidP="00D867EB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 </w:t>
                        </w:r>
                      </w:p>
                      <w:p w:rsidR="00D867EB" w:rsidRPr="00D867EB" w:rsidRDefault="00D867EB" w:rsidP="00D867EB">
                        <w:pPr>
                          <w:widowControl w:val="0"/>
                          <w:jc w:val="center"/>
                          <w:rPr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 </w:t>
                        </w:r>
                        <w:r w:rsidRPr="00D867EB">
                          <w:rPr>
                            <w:rFonts w:ascii="SassoonPrimaryInfant" w:hAnsi="SassoonPrimaryInfant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  <w:t xml:space="preserve">Would like to invite prospective </w:t>
                        </w:r>
                      </w:p>
                      <w:p w:rsidR="00D867EB" w:rsidRPr="00D867EB" w:rsidRDefault="00D867EB" w:rsidP="00D867EB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color w:val="5B9BD5"/>
                            <w:sz w:val="40"/>
                            <w:szCs w:val="40"/>
                            <w14:shadow w14:blurRad="12700" w14:dist="38100" w14:dir="2700000" w14:sx="100000" w14:sy="100000" w14:kx="0" w14:ky="0" w14:algn="tl">
                              <w14:srgbClr w14:val="9DC3E6"/>
                            </w14:shadow>
                            <w14:textOutline w14:w="952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ligatures w14:val="none"/>
                          </w:rPr>
                        </w:pPr>
                        <w:r w:rsidRPr="00D867EB">
                          <w:rPr>
                            <w:rFonts w:ascii="SassoonPrimaryInfant" w:hAnsi="SassoonPrimaryInfant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  <w:t xml:space="preserve">pupils and their parents to </w:t>
                        </w:r>
                        <w:proofErr w:type="gramStart"/>
                        <w:r w:rsidRPr="00D867EB">
                          <w:rPr>
                            <w:rFonts w:ascii="SassoonPrimaryInfant" w:hAnsi="SassoonPrimaryInfant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  <w:t>our</w:t>
                        </w:r>
                        <w:proofErr w:type="gramEnd"/>
                      </w:p>
                      <w:p w:rsidR="00D867EB" w:rsidRDefault="00D867EB" w:rsidP="00D867EB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14:ligatures w14:val="none"/>
                          </w:rPr>
                        </w:pPr>
                        <w:r>
                          <w:rPr>
                            <w:rFonts w:ascii="SassoonPrimaryInfant" w:hAnsi="SassoonPrimaryInfant"/>
                            <w14:ligatures w14:val="none"/>
                          </w:rPr>
                          <w:t> </w:t>
                        </w:r>
                      </w:p>
                      <w:p w:rsidR="00D867EB" w:rsidRDefault="00D867EB" w:rsidP="00D867EB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14:ligatures w14:val="none"/>
                          </w:rPr>
                        </w:pPr>
                        <w:r>
                          <w:rPr>
                            <w:rFonts w:ascii="SassoonPrimaryInfant" w:hAnsi="SassoonPrimaryInfant"/>
                            <w14:ligatures w14:val="none"/>
                          </w:rPr>
                          <w:t> </w:t>
                        </w:r>
                      </w:p>
                      <w:p w:rsidR="00D867EB" w:rsidRPr="00D867EB" w:rsidRDefault="00D867EB" w:rsidP="00D867EB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14:ligatures w14:val="none"/>
                          </w:rPr>
                        </w:pPr>
                        <w:r>
                          <w:rPr>
                            <w:rFonts w:ascii="SassoonPrimaryInfant" w:hAnsi="SassoonPrimaryInfant"/>
                            <w:b/>
                            <w:bCs/>
                            <w:color w:val="FF0000"/>
                            <w:sz w:val="48"/>
                            <w:szCs w:val="48"/>
                            <w14:ligatures w14:val="none"/>
                          </w:rPr>
                          <w:t> </w:t>
                        </w:r>
                      </w:p>
                      <w:p w:rsidR="00D867EB" w:rsidRPr="00D867EB" w:rsidRDefault="00D867EB" w:rsidP="00D867EB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b/>
                            <w:bCs/>
                            <w:color w:val="FF0000"/>
                            <w:sz w:val="40"/>
                            <w:szCs w:val="40"/>
                            <w14:ligatures w14:val="none"/>
                          </w:rPr>
                        </w:pPr>
                        <w:r w:rsidRPr="00D867EB">
                          <w:rPr>
                            <w:rFonts w:ascii="SassoonPrimaryInfant" w:hAnsi="SassoonPrimaryInfant"/>
                            <w:b/>
                            <w:bCs/>
                            <w:color w:val="FF0000"/>
                            <w:sz w:val="40"/>
                            <w:szCs w:val="40"/>
                            <w14:ligatures w14:val="none"/>
                          </w:rPr>
                          <w:t>Wednesday 11th December 2019</w:t>
                        </w:r>
                      </w:p>
                      <w:p w:rsidR="00D867EB" w:rsidRPr="00D867EB" w:rsidRDefault="00D867EB" w:rsidP="00D867EB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b/>
                            <w:bCs/>
                            <w:color w:val="FF0000"/>
                            <w:sz w:val="40"/>
                            <w:szCs w:val="40"/>
                            <w14:ligatures w14:val="none"/>
                          </w:rPr>
                        </w:pPr>
                        <w:r w:rsidRPr="00D867EB">
                          <w:rPr>
                            <w:rFonts w:ascii="SassoonPrimaryInfant" w:hAnsi="SassoonPrimaryInfant"/>
                            <w:b/>
                            <w:bCs/>
                            <w:color w:val="FF0000"/>
                            <w:sz w:val="40"/>
                            <w:szCs w:val="40"/>
                            <w14:ligatures w14:val="none"/>
                          </w:rPr>
                          <w:t>From 1:30 – 2:30pm</w:t>
                        </w:r>
                      </w:p>
                      <w:p w:rsidR="00D867EB" w:rsidRPr="00D867EB" w:rsidRDefault="00D867EB" w:rsidP="00D867EB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b/>
                            <w:bCs/>
                            <w:color w:val="FF0000"/>
                            <w:sz w:val="40"/>
                            <w:szCs w:val="40"/>
                            <w14:ligatures w14:val="none"/>
                          </w:rPr>
                        </w:pPr>
                        <w:r w:rsidRPr="00D867EB">
                          <w:rPr>
                            <w:rFonts w:ascii="SassoonPrimaryInfant" w:hAnsi="SassoonPrimaryInfant"/>
                            <w:b/>
                            <w:bCs/>
                            <w:color w:val="FF0000"/>
                            <w:sz w:val="40"/>
                            <w:szCs w:val="40"/>
                            <w14:ligatures w14:val="none"/>
                          </w:rPr>
                          <w:t xml:space="preserve">12 </w:t>
                        </w:r>
                        <w:proofErr w:type="spellStart"/>
                        <w:r w:rsidRPr="00D867EB">
                          <w:rPr>
                            <w:rFonts w:ascii="SassoonPrimaryInfant" w:hAnsi="SassoonPrimaryInfant"/>
                            <w:b/>
                            <w:bCs/>
                            <w:color w:val="FF0000"/>
                            <w:sz w:val="40"/>
                            <w:szCs w:val="40"/>
                            <w14:ligatures w14:val="none"/>
                          </w:rPr>
                          <w:t>Ballymacbredan</w:t>
                        </w:r>
                        <w:proofErr w:type="spellEnd"/>
                        <w:r w:rsidRPr="00D867EB">
                          <w:rPr>
                            <w:rFonts w:ascii="SassoonPrimaryInfant" w:hAnsi="SassoonPrimaryInfant"/>
                            <w:b/>
                            <w:bCs/>
                            <w:color w:val="FF0000"/>
                            <w:sz w:val="40"/>
                            <w:szCs w:val="40"/>
                            <w14:ligatures w14:val="none"/>
                          </w:rPr>
                          <w:t xml:space="preserve"> Road</w:t>
                        </w:r>
                      </w:p>
                      <w:p w:rsidR="00D867EB" w:rsidRDefault="00D867EB" w:rsidP="00D867EB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b/>
                            <w:bCs/>
                            <w:color w:val="FF0000"/>
                            <w:sz w:val="48"/>
                            <w:szCs w:val="48"/>
                            <w14:ligatures w14:val="none"/>
                          </w:rPr>
                        </w:pPr>
                        <w:proofErr w:type="spellStart"/>
                        <w:r w:rsidRPr="00D867EB">
                          <w:rPr>
                            <w:rFonts w:ascii="SassoonPrimaryInfant" w:hAnsi="SassoonPrimaryInfant"/>
                            <w:b/>
                            <w:bCs/>
                            <w:color w:val="FF0000"/>
                            <w:sz w:val="40"/>
                            <w:szCs w:val="40"/>
                            <w14:ligatures w14:val="none"/>
                          </w:rPr>
                          <w:t>Magheralin</w:t>
                        </w:r>
                        <w:proofErr w:type="spellEnd"/>
                      </w:p>
                      <w:p w:rsidR="00D867EB" w:rsidRPr="00D867EB" w:rsidRDefault="00D867EB" w:rsidP="00D867EB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</w:pPr>
                        <w:r w:rsidRPr="00D867EB">
                          <w:rPr>
                            <w:rFonts w:ascii="SassoonPrimaryInfant" w:hAnsi="SassoonPrimaryInfant"/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  <w:t>Come and experience</w:t>
                        </w:r>
                      </w:p>
                      <w:p w:rsidR="00D867EB" w:rsidRPr="00D867EB" w:rsidRDefault="00D867EB" w:rsidP="00D867EB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</w:pPr>
                        <w:r w:rsidRPr="00D867EB">
                          <w:rPr>
                            <w:rFonts w:ascii="SassoonPrimaryInfant" w:hAnsi="SassoonPrimaryInfant"/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  <w:t>the special atmosphere and child-centred ethos in this great school!</w:t>
                        </w:r>
                      </w:p>
                    </w:txbxContent>
                  </v:textbox>
                </v:shape>
                <v:shape id="WordArt 5" o:spid="_x0000_s1029" type="#_x0000_t202" alt="Open Day&#10;" style="position:absolute;left:10686;top:10902;width:657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o:lock v:ext="edit" shapetype="t"/>
                  <v:textbox>
                    <w:txbxContent>
                      <w:p w:rsidR="00D867EB" w:rsidRDefault="00D867EB" w:rsidP="00D867E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FF0000"/>
                            <w:spacing w:val="144"/>
                            <w:sz w:val="72"/>
                            <w:szCs w:val="72"/>
                            <w14:textOutline w14:w="9017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Open Day</w:t>
                        </w:r>
                      </w:p>
                    </w:txbxContent>
                  </v:textbox>
                </v:shape>
                <v:shape id="Picture 6" o:spid="_x0000_s1030" type="#_x0000_t75" style="position:absolute;left:10650;top:10423;width:693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" fillcolor="#5b9bd5" stroked="t" strokeweight="2.25pt">
                  <v:imagedata r:id="rId7" o:title="" croptop="13064f" cropbottom="22535f" cropleft="8627f" cropright="9665f"/>
                  <v:shadow color="black [0]"/>
                </v:shape>
                <w10:wrap anchorx="margin"/>
              </v:group>
            </w:pict>
          </mc:Fallback>
        </mc:AlternateContent>
      </w:r>
    </w:p>
    <w:sectPr w:rsidR="001D17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BA0"/>
    <w:rsid w:val="001D1788"/>
    <w:rsid w:val="00D867EB"/>
    <w:rsid w:val="00DC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4F04F"/>
  <w15:chartTrackingRefBased/>
  <w15:docId w15:val="{3501121E-A2E2-4B44-9A66-7125CBFC2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7EB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867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6CA4BEB1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MCGRATH</dc:creator>
  <cp:keywords/>
  <dc:description/>
  <cp:lastModifiedBy>M MCGRATH</cp:lastModifiedBy>
  <cp:revision>2</cp:revision>
  <dcterms:created xsi:type="dcterms:W3CDTF">2019-11-26T13:41:00Z</dcterms:created>
  <dcterms:modified xsi:type="dcterms:W3CDTF">2019-11-26T13:41:00Z</dcterms:modified>
</cp:coreProperties>
</file>